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0A6D6" w14:textId="77777777" w:rsidR="000B2EE8" w:rsidRPr="000B2EE8" w:rsidRDefault="000B2EE8" w:rsidP="1449C2A2">
      <w:pPr>
        <w:rPr>
          <w:b/>
          <w:bCs/>
          <w:szCs w:val="18"/>
          <w:lang w:val="en-US"/>
        </w:rPr>
      </w:pPr>
    </w:p>
    <w:p w14:paraId="4758CAF7" w14:textId="103CCE6C" w:rsidR="009A3544" w:rsidRDefault="59B19E59" w:rsidP="1449C2A2">
      <w:pPr>
        <w:rPr>
          <w:b/>
          <w:bCs/>
          <w:szCs w:val="18"/>
          <w:lang w:val="en-US"/>
        </w:rPr>
      </w:pPr>
      <w:r w:rsidRPr="000B2EE8">
        <w:rPr>
          <w:b/>
          <w:bCs/>
          <w:szCs w:val="18"/>
          <w:lang w:val="en-US"/>
        </w:rPr>
        <w:t xml:space="preserve">You are requesting </w:t>
      </w:r>
      <w:r w:rsidR="000B2EE8" w:rsidRPr="000B2EE8">
        <w:rPr>
          <w:b/>
          <w:bCs/>
          <w:szCs w:val="18"/>
          <w:lang w:val="en-US"/>
        </w:rPr>
        <w:t xml:space="preserve">a </w:t>
      </w:r>
      <w:r w:rsidR="007775C7">
        <w:rPr>
          <w:b/>
          <w:bCs/>
          <w:szCs w:val="18"/>
          <w:lang w:val="en-US"/>
        </w:rPr>
        <w:t>referral to the Recovery Navigation service</w:t>
      </w:r>
      <w:r w:rsidR="000B2EE8" w:rsidRPr="000B2EE8">
        <w:rPr>
          <w:b/>
          <w:bCs/>
          <w:szCs w:val="18"/>
          <w:lang w:val="en-US"/>
        </w:rPr>
        <w:t xml:space="preserve">. </w:t>
      </w:r>
      <w:r w:rsidR="007775C7">
        <w:rPr>
          <w:b/>
          <w:bCs/>
          <w:szCs w:val="18"/>
          <w:lang w:val="en-US"/>
        </w:rPr>
        <w:t>Initial contact from the Senior Recovery Navigator will be made within 7 working days upon receipt of this referral form</w:t>
      </w:r>
      <w:r w:rsidR="000B2EE8" w:rsidRPr="000B2EE8">
        <w:rPr>
          <w:b/>
          <w:bCs/>
          <w:szCs w:val="18"/>
          <w:lang w:val="en-US"/>
        </w:rPr>
        <w:t>.</w:t>
      </w:r>
    </w:p>
    <w:p w14:paraId="43ABE1B1" w14:textId="38D0F0DE" w:rsidR="007775C7" w:rsidRDefault="000B2EE8" w:rsidP="1449C2A2">
      <w:r>
        <w:rPr>
          <w:b/>
          <w:bCs/>
          <w:szCs w:val="18"/>
          <w:lang w:val="en-US"/>
        </w:rPr>
        <w:t xml:space="preserve">When complete, please send to </w:t>
      </w:r>
      <w:hyperlink r:id="rId10" w:history="1">
        <w:r w:rsidR="007775C7" w:rsidRPr="00D93523">
          <w:rPr>
            <w:rStyle w:val="Hyperlink"/>
          </w:rPr>
          <w:t>sshaltd.secondstep.swasftreferrals@nhs.net</w:t>
        </w:r>
      </w:hyperlink>
    </w:p>
    <w:p w14:paraId="456330BB" w14:textId="4D15CB49" w:rsidR="00677E08" w:rsidRPr="000B2EE8" w:rsidRDefault="00000000" w:rsidP="29514541">
      <w:pPr>
        <w:rPr>
          <w:b/>
          <w:bCs/>
          <w:sz w:val="24"/>
          <w:szCs w:val="20"/>
          <w:lang w:val="en-US"/>
        </w:rPr>
      </w:pPr>
      <w:sdt>
        <w:sdtPr>
          <w:rPr>
            <w:b/>
            <w:bCs/>
            <w:szCs w:val="18"/>
            <w:lang w:val="en-US"/>
          </w:rPr>
          <w:id w:val="-7855014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75C7">
            <w:rPr>
              <w:rFonts w:ascii="MS Gothic" w:eastAsia="MS Gothic" w:hAnsi="MS Gothic" w:hint="eastAsia"/>
              <w:b/>
              <w:bCs/>
              <w:szCs w:val="18"/>
              <w:lang w:val="en-US"/>
            </w:rPr>
            <w:t>☐</w:t>
          </w:r>
        </w:sdtContent>
      </w:sdt>
      <w:r w:rsidR="00BE5353" w:rsidRPr="000B2EE8">
        <w:rPr>
          <w:b/>
          <w:bCs/>
          <w:szCs w:val="18"/>
          <w:lang w:val="en-US"/>
        </w:rPr>
        <w:t xml:space="preserve"> </w:t>
      </w:r>
      <w:r w:rsidR="00BF4A19" w:rsidRPr="000B2EE8">
        <w:rPr>
          <w:b/>
          <w:bCs/>
          <w:szCs w:val="18"/>
          <w:lang w:val="en-US"/>
        </w:rPr>
        <w:t>The client</w:t>
      </w:r>
      <w:r w:rsidR="009A3544" w:rsidRPr="000B2EE8">
        <w:rPr>
          <w:b/>
          <w:bCs/>
          <w:szCs w:val="18"/>
          <w:lang w:val="en-US"/>
        </w:rPr>
        <w:t xml:space="preserve"> has been info</w:t>
      </w:r>
      <w:r w:rsidR="00BE5353" w:rsidRPr="000B2EE8">
        <w:rPr>
          <w:b/>
          <w:bCs/>
          <w:szCs w:val="18"/>
          <w:lang w:val="en-US"/>
        </w:rPr>
        <w:t xml:space="preserve">rmed </w:t>
      </w:r>
      <w:r w:rsidR="00837887" w:rsidRPr="000B2EE8">
        <w:rPr>
          <w:b/>
          <w:bCs/>
          <w:szCs w:val="18"/>
          <w:lang w:val="en-US"/>
        </w:rPr>
        <w:t xml:space="preserve">that </w:t>
      </w:r>
      <w:r w:rsidR="007775C7">
        <w:rPr>
          <w:b/>
          <w:bCs/>
          <w:szCs w:val="18"/>
          <w:lang w:val="en-US"/>
        </w:rPr>
        <w:t>Recovery Navigation</w:t>
      </w:r>
      <w:r w:rsidR="000B2EE8" w:rsidRPr="000B2EE8">
        <w:rPr>
          <w:b/>
          <w:bCs/>
          <w:szCs w:val="18"/>
          <w:lang w:val="en-US"/>
        </w:rPr>
        <w:t xml:space="preserve"> is </w:t>
      </w:r>
      <w:r w:rsidR="007775C7">
        <w:rPr>
          <w:b/>
          <w:bCs/>
          <w:szCs w:val="18"/>
          <w:lang w:val="en-US"/>
        </w:rPr>
        <w:t>provided by</w:t>
      </w:r>
      <w:r w:rsidR="000B2EE8" w:rsidRPr="000B2EE8">
        <w:rPr>
          <w:b/>
          <w:bCs/>
          <w:szCs w:val="18"/>
          <w:lang w:val="en-US"/>
        </w:rPr>
        <w:t xml:space="preserve"> Second Step,</w:t>
      </w:r>
      <w:r w:rsidR="007775C7">
        <w:rPr>
          <w:b/>
          <w:bCs/>
          <w:szCs w:val="18"/>
          <w:lang w:val="en-US"/>
        </w:rPr>
        <w:t xml:space="preserve"> in Partnership with SWASFT, </w:t>
      </w:r>
      <w:r w:rsidR="000B2EE8" w:rsidRPr="000B2EE8">
        <w:rPr>
          <w:b/>
          <w:bCs/>
          <w:szCs w:val="18"/>
          <w:lang w:val="en-US"/>
        </w:rPr>
        <w:t>and t</w:t>
      </w:r>
      <w:r w:rsidR="007775C7">
        <w:rPr>
          <w:b/>
          <w:bCs/>
          <w:szCs w:val="18"/>
          <w:lang w:val="en-US"/>
        </w:rPr>
        <w:t xml:space="preserve">hey consent to </w:t>
      </w:r>
      <w:r w:rsidR="00BE5353" w:rsidRPr="000B2EE8">
        <w:rPr>
          <w:b/>
          <w:bCs/>
          <w:szCs w:val="18"/>
          <w:lang w:val="en-US"/>
        </w:rPr>
        <w:t xml:space="preserve">their details </w:t>
      </w:r>
      <w:r w:rsidR="007775C7">
        <w:rPr>
          <w:b/>
          <w:bCs/>
          <w:szCs w:val="18"/>
          <w:lang w:val="en-US"/>
        </w:rPr>
        <w:t>being</w:t>
      </w:r>
      <w:r w:rsidR="009A3544" w:rsidRPr="000B2EE8">
        <w:rPr>
          <w:b/>
          <w:bCs/>
          <w:szCs w:val="18"/>
          <w:lang w:val="en-US"/>
        </w:rPr>
        <w:t xml:space="preserve"> shared with Second Step</w:t>
      </w:r>
      <w:r w:rsidR="000B2EE8" w:rsidRPr="000B2EE8">
        <w:rPr>
          <w:b/>
          <w:bCs/>
          <w:szCs w:val="18"/>
          <w:lang w:val="en-US"/>
        </w:rPr>
        <w:t xml:space="preserve"> to facilitate </w:t>
      </w:r>
      <w:r w:rsidR="007775C7">
        <w:rPr>
          <w:b/>
          <w:bCs/>
          <w:szCs w:val="18"/>
          <w:lang w:val="en-US"/>
        </w:rPr>
        <w:t>an initial appointment with the Senior Recovery Navigator</w:t>
      </w:r>
      <w:r w:rsidR="0FE98165" w:rsidRPr="000B2EE8">
        <w:rPr>
          <w:b/>
          <w:bCs/>
          <w:szCs w:val="18"/>
          <w:lang w:val="en-US"/>
        </w:rPr>
        <w:t>.</w:t>
      </w:r>
    </w:p>
    <w:p w14:paraId="28EF8C58" w14:textId="1919E8F2" w:rsidR="00677E08" w:rsidRPr="000B2EE8" w:rsidRDefault="00677E08" w:rsidP="73DB7AA7">
      <w:pPr>
        <w:rPr>
          <w:b/>
          <w:bCs/>
          <w:lang w:val="en-US"/>
        </w:rPr>
      </w:pPr>
      <w:r w:rsidRPr="000B2EE8">
        <w:rPr>
          <w:b/>
          <w:bCs/>
          <w:lang w:val="en-US"/>
        </w:rPr>
        <w:t>Referrer name:</w:t>
      </w:r>
      <w:r w:rsidRPr="000B2EE8">
        <w:rPr>
          <w:lang w:val="en-US"/>
        </w:rPr>
        <w:t xml:space="preserve"> </w:t>
      </w:r>
      <w:sdt>
        <w:sdtPr>
          <w:rPr>
            <w:lang w:val="en-US"/>
          </w:rPr>
          <w:id w:val="-1261913866"/>
          <w:placeholder>
            <w:docPart w:val="BA6AB08B4A6B412BBA0C7FC8D6C11023"/>
          </w:placeholder>
          <w:text/>
        </w:sdtPr>
        <w:sdtContent>
          <w:r w:rsidRPr="000B2EE8">
            <w:rPr>
              <w:lang w:val="en-US"/>
            </w:rPr>
            <w:t xml:space="preserve">Click or tap here to enter </w:t>
          </w:r>
          <w:r w:rsidR="000B2EE8">
            <w:rPr>
              <w:lang w:val="en-US"/>
            </w:rPr>
            <w:t>text.</w:t>
          </w:r>
        </w:sdtContent>
      </w:sdt>
      <w:r w:rsidRPr="000B2EE8">
        <w:tab/>
      </w:r>
      <w:r w:rsidR="000327CA" w:rsidRPr="000B2EE8">
        <w:rPr>
          <w:b/>
          <w:bCs/>
          <w:lang w:val="en-US"/>
        </w:rPr>
        <w:t>E</w:t>
      </w:r>
      <w:r w:rsidRPr="000B2EE8">
        <w:rPr>
          <w:b/>
          <w:bCs/>
          <w:lang w:val="en-US"/>
        </w:rPr>
        <w:t>mail:</w:t>
      </w:r>
      <w:r w:rsidRPr="000B2EE8">
        <w:rPr>
          <w:lang w:val="en-US"/>
        </w:rPr>
        <w:t xml:space="preserve"> </w:t>
      </w:r>
      <w:sdt>
        <w:sdtPr>
          <w:rPr>
            <w:lang w:val="en-US"/>
          </w:rPr>
          <w:id w:val="-1895653874"/>
          <w:placeholder>
            <w:docPart w:val="7295C3F84A6D4F279257E128B9A7F863"/>
          </w:placeholder>
          <w:showingPlcHdr/>
          <w:text/>
        </w:sdtPr>
        <w:sdtContent>
          <w:r w:rsidRPr="000B2EE8">
            <w:rPr>
              <w:rStyle w:val="PlaceholderText"/>
            </w:rPr>
            <w:t>Click or tap here to enter text.</w:t>
          </w:r>
        </w:sdtContent>
      </w:sdt>
    </w:p>
    <w:p w14:paraId="08E7DDA5" w14:textId="7B990C34" w:rsidR="00677E08" w:rsidRPr="000B2EE8" w:rsidRDefault="007775C7" w:rsidP="40D6D43F">
      <w:pPr>
        <w:rPr>
          <w:b/>
          <w:bCs/>
          <w:lang w:val="en-US"/>
        </w:rPr>
      </w:pPr>
      <w:r w:rsidRPr="000B2EE8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505046" wp14:editId="39761EB4">
                <wp:simplePos x="0" y="0"/>
                <wp:positionH relativeFrom="margin">
                  <wp:align>left</wp:align>
                </wp:positionH>
                <wp:positionV relativeFrom="paragraph">
                  <wp:posOffset>265430</wp:posOffset>
                </wp:positionV>
                <wp:extent cx="5789330" cy="22439"/>
                <wp:effectExtent l="0" t="0" r="20955" b="3492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9330" cy="2243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5A5EDB" id="Straight Connector 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0.9pt" to="455.8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" strokecolor="black [3213]">
                <w10:wrap anchorx="margin"/>
              </v:line>
            </w:pict>
          </mc:Fallback>
        </mc:AlternateContent>
      </w:r>
      <w:r w:rsidR="000327CA" w:rsidRPr="000B2EE8">
        <w:rPr>
          <w:b/>
          <w:bCs/>
          <w:lang w:val="en-US"/>
        </w:rPr>
        <w:t>Contact</w:t>
      </w:r>
      <w:r w:rsidR="00677E08" w:rsidRPr="000B2EE8">
        <w:rPr>
          <w:b/>
          <w:bCs/>
          <w:lang w:val="en-US"/>
        </w:rPr>
        <w:t xml:space="preserve"> number:</w:t>
      </w:r>
      <w:r w:rsidR="00677E08" w:rsidRPr="000B2EE8">
        <w:rPr>
          <w:lang w:val="en-US"/>
        </w:rPr>
        <w:t xml:space="preserve"> </w:t>
      </w:r>
      <w:sdt>
        <w:sdtPr>
          <w:rPr>
            <w:lang w:val="en-US"/>
          </w:rPr>
          <w:id w:val="317292935"/>
          <w:placeholder>
            <w:docPart w:val="BF42F432FDBC4A5D990340208E9C6AB2"/>
          </w:placeholder>
          <w:showingPlcHdr/>
        </w:sdtPr>
        <w:sdtContent>
          <w:r w:rsidR="00677E08" w:rsidRPr="000B2EE8">
            <w:rPr>
              <w:rStyle w:val="PlaceholderText"/>
            </w:rPr>
            <w:t>Click or tap here to enter text.</w:t>
          </w:r>
        </w:sdtContent>
      </w:sdt>
      <w:r w:rsidR="000327CA" w:rsidRPr="000B2EE8">
        <w:rPr>
          <w:b/>
          <w:bCs/>
          <w:lang w:val="en-US"/>
        </w:rPr>
        <w:t xml:space="preserve"> </w:t>
      </w:r>
      <w:r w:rsidR="000327CA" w:rsidRPr="000B2EE8">
        <w:tab/>
      </w:r>
    </w:p>
    <w:p w14:paraId="1507B952" w14:textId="42C78729" w:rsidR="009A3544" w:rsidRPr="000B2EE8" w:rsidRDefault="00677E08" w:rsidP="007775C7">
      <w:pPr>
        <w:spacing w:before="240"/>
        <w:rPr>
          <w:lang w:val="en-US"/>
        </w:rPr>
      </w:pPr>
      <w:r w:rsidRPr="000B2EE8">
        <w:rPr>
          <w:b/>
          <w:bCs/>
          <w:lang w:val="en-US"/>
        </w:rPr>
        <w:t xml:space="preserve">Client </w:t>
      </w:r>
      <w:r w:rsidR="009A3544" w:rsidRPr="000B2EE8">
        <w:rPr>
          <w:b/>
          <w:bCs/>
          <w:lang w:val="en-US"/>
        </w:rPr>
        <w:t>Name:</w:t>
      </w:r>
      <w:r w:rsidR="009A3544" w:rsidRPr="000B2EE8">
        <w:rPr>
          <w:lang w:val="en-US"/>
        </w:rPr>
        <w:t xml:space="preserve"> </w:t>
      </w:r>
      <w:sdt>
        <w:sdtPr>
          <w:rPr>
            <w:lang w:val="en-US"/>
          </w:rPr>
          <w:id w:val="258792388"/>
          <w:placeholder>
            <w:docPart w:val="EE1AF7BC2697415CADECFE5BD3FDAF17"/>
          </w:placeholder>
          <w:showingPlcHdr/>
          <w:text/>
        </w:sdtPr>
        <w:sdtContent>
          <w:r w:rsidR="009A3544" w:rsidRPr="000B2EE8">
            <w:rPr>
              <w:rStyle w:val="PlaceholderText"/>
            </w:rPr>
            <w:t>Click or tap here to enter text.</w:t>
          </w:r>
        </w:sdtContent>
      </w:sdt>
    </w:p>
    <w:p w14:paraId="645D4A8A" w14:textId="77777777" w:rsidR="009A3544" w:rsidRPr="000B2EE8" w:rsidRDefault="009A3544" w:rsidP="009A3544">
      <w:pPr>
        <w:rPr>
          <w:lang w:val="en-US"/>
        </w:rPr>
      </w:pPr>
      <w:r w:rsidRPr="000B2EE8">
        <w:rPr>
          <w:b/>
          <w:bCs/>
          <w:lang w:val="en-US"/>
        </w:rPr>
        <w:t>Date of Birth:</w:t>
      </w:r>
      <w:r w:rsidRPr="000B2EE8">
        <w:rPr>
          <w:lang w:val="en-US"/>
        </w:rPr>
        <w:t xml:space="preserve"> </w:t>
      </w:r>
      <w:sdt>
        <w:sdtPr>
          <w:rPr>
            <w:lang w:val="en-US"/>
          </w:rPr>
          <w:id w:val="-1479839412"/>
          <w:placeholder>
            <w:docPart w:val="4D5B3A68E5734A44B64CB01A2B76988A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Pr="000B2EE8">
            <w:rPr>
              <w:rStyle w:val="PlaceholderText"/>
            </w:rPr>
            <w:t>Click or tap to enter a date.</w:t>
          </w:r>
        </w:sdtContent>
      </w:sdt>
    </w:p>
    <w:p w14:paraId="6A018279" w14:textId="77777777" w:rsidR="009A3544" w:rsidRPr="000B2EE8" w:rsidRDefault="009A3544" w:rsidP="29514541">
      <w:pPr>
        <w:rPr>
          <w:lang w:val="en-US"/>
        </w:rPr>
      </w:pPr>
      <w:r w:rsidRPr="000B2EE8">
        <w:rPr>
          <w:b/>
          <w:bCs/>
          <w:lang w:val="en-US"/>
        </w:rPr>
        <w:t>Gender:</w:t>
      </w:r>
      <w:r w:rsidRPr="000B2EE8">
        <w:rPr>
          <w:lang w:val="en-US"/>
        </w:rPr>
        <w:t xml:space="preserve">  Male </w:t>
      </w:r>
      <w:sdt>
        <w:sdtPr>
          <w:rPr>
            <w:lang w:val="en-US"/>
          </w:rPr>
          <w:id w:val="6255845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2EE8">
            <w:rPr>
              <w:rFonts w:ascii="Segoe UI Symbol" w:eastAsia="MS Gothic" w:hAnsi="Segoe UI Symbol" w:cs="Segoe UI Symbol"/>
              <w:lang w:val="en-US"/>
            </w:rPr>
            <w:t>☐</w:t>
          </w:r>
        </w:sdtContent>
      </w:sdt>
      <w:r w:rsidRPr="000B2EE8">
        <w:rPr>
          <w:lang w:val="en-US"/>
        </w:rPr>
        <w:t xml:space="preserve"> Female </w:t>
      </w:r>
      <w:sdt>
        <w:sdtPr>
          <w:rPr>
            <w:lang w:val="en-US"/>
          </w:rPr>
          <w:id w:val="-16522062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2EE8">
            <w:rPr>
              <w:rFonts w:ascii="Segoe UI Symbol" w:eastAsia="MS Gothic" w:hAnsi="Segoe UI Symbol" w:cs="Segoe UI Symbol"/>
              <w:lang w:val="en-US"/>
            </w:rPr>
            <w:t>☐</w:t>
          </w:r>
        </w:sdtContent>
      </w:sdt>
      <w:r w:rsidRPr="000B2EE8">
        <w:rPr>
          <w:lang w:val="en-US"/>
        </w:rPr>
        <w:t xml:space="preserve"> Prefer not to say </w:t>
      </w:r>
      <w:sdt>
        <w:sdtPr>
          <w:rPr>
            <w:lang w:val="en-US"/>
          </w:rPr>
          <w:id w:val="724874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2EE8">
            <w:rPr>
              <w:rFonts w:ascii="Segoe UI Symbol" w:eastAsia="MS Gothic" w:hAnsi="Segoe UI Symbol" w:cs="Segoe UI Symbol"/>
              <w:lang w:val="en-US"/>
            </w:rPr>
            <w:t>☐</w:t>
          </w:r>
        </w:sdtContent>
      </w:sdt>
      <w:r w:rsidRPr="000B2EE8">
        <w:rPr>
          <w:lang w:val="en-US"/>
        </w:rPr>
        <w:t xml:space="preserve"> Prefer to self-describe as </w:t>
      </w:r>
      <w:sdt>
        <w:sdtPr>
          <w:rPr>
            <w:lang w:val="en-US"/>
          </w:rPr>
          <w:id w:val="-319963677"/>
          <w:placeholder>
            <w:docPart w:val="19A6661A39B94E1BB9D2288F16A3D713"/>
          </w:placeholder>
          <w:showingPlcHdr/>
        </w:sdtPr>
        <w:sdtContent>
          <w:r w:rsidRPr="000B2EE8">
            <w:rPr>
              <w:rStyle w:val="PlaceholderText"/>
            </w:rPr>
            <w:t>Click or tap here to enter text.</w:t>
          </w:r>
        </w:sdtContent>
      </w:sdt>
    </w:p>
    <w:p w14:paraId="2BAE295F" w14:textId="1D1FE25A" w:rsidR="1C7F4344" w:rsidRPr="000B2EE8" w:rsidRDefault="1C7F4344" w:rsidP="29514541">
      <w:pPr>
        <w:rPr>
          <w:b/>
          <w:bCs/>
          <w:lang w:val="en-US"/>
        </w:rPr>
      </w:pPr>
      <w:r w:rsidRPr="000B2EE8">
        <w:rPr>
          <w:b/>
          <w:lang w:val="en-US"/>
        </w:rPr>
        <w:t>Preferred Telephone Number</w:t>
      </w:r>
      <w:r w:rsidRPr="000B2EE8">
        <w:rPr>
          <w:b/>
          <w:bCs/>
          <w:lang w:val="en-US"/>
        </w:rPr>
        <w:t xml:space="preserve">:  </w:t>
      </w:r>
      <w:sdt>
        <w:sdtPr>
          <w:rPr>
            <w:lang w:val="en-US"/>
          </w:rPr>
          <w:id w:val="692347234"/>
          <w:placeholder>
            <w:docPart w:val="ED58A9477CDE4FCCA5527EC64849E105"/>
          </w:placeholder>
          <w:showingPlcHdr/>
          <w:text/>
        </w:sdtPr>
        <w:sdtContent>
          <w:r w:rsidR="000B2EE8" w:rsidRPr="000B2EE8">
            <w:rPr>
              <w:rStyle w:val="PlaceholderText"/>
            </w:rPr>
            <w:t>Click or tap here to enter text.</w:t>
          </w:r>
        </w:sdtContent>
      </w:sdt>
    </w:p>
    <w:p w14:paraId="48321BA5" w14:textId="5152C97A" w:rsidR="009A3544" w:rsidRPr="000B2EE8" w:rsidRDefault="13D13FED" w:rsidP="29514541">
      <w:pPr>
        <w:rPr>
          <w:b/>
        </w:rPr>
      </w:pPr>
      <w:r w:rsidRPr="000B2EE8">
        <w:rPr>
          <w:b/>
          <w:lang w:val="en-US"/>
        </w:rPr>
        <w:t xml:space="preserve">NHS Number: </w:t>
      </w:r>
      <w:sdt>
        <w:sdtPr>
          <w:rPr>
            <w:lang w:val="en-US"/>
          </w:rPr>
          <w:id w:val="578031232"/>
          <w:placeholder>
            <w:docPart w:val="25A1EA4E787F4F2BB707D9E908E547C2"/>
          </w:placeholder>
          <w:showingPlcHdr/>
          <w:text/>
        </w:sdtPr>
        <w:sdtContent>
          <w:r w:rsidR="000B2EE8" w:rsidRPr="000B2EE8">
            <w:rPr>
              <w:rStyle w:val="PlaceholderText"/>
            </w:rPr>
            <w:t>Click or tap here to enter text.</w:t>
          </w:r>
        </w:sdtContent>
      </w:sdt>
    </w:p>
    <w:p w14:paraId="3A4797B0" w14:textId="590C8FEB" w:rsidR="00F64B11" w:rsidRPr="000B2EE8" w:rsidRDefault="009A3544" w:rsidP="29514541">
      <w:pPr>
        <w:rPr>
          <w:lang w:val="en-US"/>
        </w:rPr>
      </w:pPr>
      <w:r w:rsidRPr="000B2EE8">
        <w:rPr>
          <w:b/>
          <w:bCs/>
          <w:lang w:val="en-US"/>
        </w:rPr>
        <w:t xml:space="preserve">Is it safe/appropriate to leave a message? </w:t>
      </w:r>
      <w:r w:rsidRPr="000B2EE8">
        <w:rPr>
          <w:lang w:val="en-US"/>
        </w:rPr>
        <w:t xml:space="preserve"> Phone </w:t>
      </w:r>
      <w:sdt>
        <w:sdtPr>
          <w:rPr>
            <w:lang w:val="en-US"/>
          </w:rPr>
          <w:id w:val="-12217496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2EE8">
            <w:rPr>
              <w:rFonts w:ascii="Segoe UI Symbol" w:eastAsia="MS Gothic" w:hAnsi="Segoe UI Symbol" w:cs="Segoe UI Symbol"/>
              <w:lang w:val="en-US"/>
            </w:rPr>
            <w:t>☐</w:t>
          </w:r>
        </w:sdtContent>
      </w:sdt>
      <w:r w:rsidRPr="000B2EE8">
        <w:rPr>
          <w:lang w:val="en-US"/>
        </w:rPr>
        <w:t xml:space="preserve"> Email </w:t>
      </w:r>
      <w:sdt>
        <w:sdtPr>
          <w:rPr>
            <w:lang w:val="en-US"/>
          </w:rPr>
          <w:id w:val="-15656347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2EE8">
            <w:rPr>
              <w:rFonts w:ascii="Segoe UI Symbol" w:eastAsia="MS Gothic" w:hAnsi="Segoe UI Symbol" w:cs="Segoe UI Symbol"/>
              <w:lang w:val="en-US"/>
            </w:rPr>
            <w:t>☐</w:t>
          </w:r>
        </w:sdtContent>
      </w:sdt>
      <w:r w:rsidRPr="000B2EE8">
        <w:rPr>
          <w:lang w:val="en-US"/>
        </w:rPr>
        <w:t xml:space="preserve"> Not appropriate </w:t>
      </w:r>
      <w:sdt>
        <w:sdtPr>
          <w:rPr>
            <w:lang w:val="en-US"/>
          </w:rPr>
          <w:id w:val="-4930307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2EE8">
            <w:rPr>
              <w:rFonts w:ascii="Segoe UI Symbol" w:eastAsia="MS Gothic" w:hAnsi="Segoe UI Symbol" w:cs="Segoe UI Symbol"/>
              <w:lang w:val="en-US"/>
            </w:rPr>
            <w:t>☐</w:t>
          </w:r>
        </w:sdtContent>
      </w:sdt>
    </w:p>
    <w:p w14:paraId="679309E9" w14:textId="77777777" w:rsidR="00502747" w:rsidRPr="000B2EE8" w:rsidRDefault="00502747" w:rsidP="00502747">
      <w:pPr>
        <w:spacing w:before="120" w:after="120" w:line="240" w:lineRule="auto"/>
        <w:rPr>
          <w:b/>
        </w:rPr>
      </w:pPr>
      <w:r w:rsidRPr="000B2EE8">
        <w:rPr>
          <w:b/>
        </w:rPr>
        <w:t xml:space="preserve">Communications needs and preferences: </w:t>
      </w:r>
    </w:p>
    <w:p w14:paraId="0EF01AB8" w14:textId="77777777" w:rsidR="00502747" w:rsidRPr="000B2EE8" w:rsidRDefault="00502747" w:rsidP="00502747">
      <w:pPr>
        <w:spacing w:after="60" w:line="240" w:lineRule="auto"/>
        <w:rPr>
          <w:b/>
        </w:rPr>
      </w:pPr>
      <w:r w:rsidRPr="000B2EE8">
        <w:t>Do you have any specific communication needs? (e.g. another language, large print, etc.)</w:t>
      </w:r>
    </w:p>
    <w:p w14:paraId="3E55A279" w14:textId="1821E084" w:rsidR="00E5437D" w:rsidRPr="000B2EE8" w:rsidRDefault="00000000" w:rsidP="29514541">
      <w:pPr>
        <w:spacing w:after="60" w:line="240" w:lineRule="auto"/>
      </w:pPr>
      <w:sdt>
        <w:sdtPr>
          <w:rPr>
            <w:lang w:val="en-US"/>
          </w:rPr>
          <w:id w:val="1233424054"/>
          <w:placeholder>
            <w:docPart w:val="58CC4A4B125D44E1997692E029E3B38C"/>
          </w:placeholder>
          <w:showingPlcHdr/>
          <w:text/>
        </w:sdtPr>
        <w:sdtContent>
          <w:r w:rsidR="000B2EE8" w:rsidRPr="000B2EE8">
            <w:rPr>
              <w:rStyle w:val="PlaceholderText"/>
            </w:rPr>
            <w:t>Click or tap here to enter text.</w:t>
          </w:r>
        </w:sdtContent>
      </w:sdt>
    </w:p>
    <w:p w14:paraId="7646D92A" w14:textId="3FAEFA19" w:rsidR="00E5437D" w:rsidRPr="000B2EE8" w:rsidRDefault="00E5437D" w:rsidP="007775C7">
      <w:pPr>
        <w:spacing w:before="240"/>
        <w:rPr>
          <w:rFonts w:eastAsia="MS Gothic"/>
          <w:lang w:val="en-US"/>
        </w:rPr>
      </w:pPr>
      <w:r w:rsidRPr="000B2EE8">
        <w:rPr>
          <w:b/>
          <w:bCs/>
          <w:lang w:val="en-US"/>
        </w:rPr>
        <w:t xml:space="preserve">Are you aware if they are currently </w:t>
      </w:r>
      <w:r w:rsidR="2354A252" w:rsidRPr="000B2EE8">
        <w:rPr>
          <w:b/>
          <w:bCs/>
          <w:lang w:val="en-US"/>
        </w:rPr>
        <w:t xml:space="preserve">open to Secondary </w:t>
      </w:r>
      <w:r w:rsidRPr="000B2EE8">
        <w:rPr>
          <w:b/>
          <w:bCs/>
          <w:lang w:val="en-US"/>
        </w:rPr>
        <w:t>Mental Health Services?</w:t>
      </w:r>
      <w:r w:rsidRPr="000B2EE8">
        <w:rPr>
          <w:lang w:val="en-US"/>
        </w:rPr>
        <w:t xml:space="preserve"> Yes </w:t>
      </w:r>
      <w:sdt>
        <w:sdtPr>
          <w:rPr>
            <w:lang w:val="en-US"/>
          </w:rPr>
          <w:id w:val="-10053629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2EE8">
            <w:rPr>
              <w:rFonts w:ascii="Segoe UI Symbol" w:eastAsia="MS Gothic" w:hAnsi="Segoe UI Symbol" w:cs="Segoe UI Symbol"/>
              <w:lang w:val="en-US"/>
            </w:rPr>
            <w:t>☐</w:t>
          </w:r>
        </w:sdtContent>
      </w:sdt>
      <w:r w:rsidRPr="000B2EE8">
        <w:rPr>
          <w:lang w:val="en-US"/>
        </w:rPr>
        <w:t xml:space="preserve"> No </w:t>
      </w:r>
      <w:sdt>
        <w:sdtPr>
          <w:rPr>
            <w:lang w:val="en-US"/>
          </w:rPr>
          <w:id w:val="20148759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2EE8">
            <w:rPr>
              <w:rFonts w:ascii="Segoe UI Symbol" w:eastAsia="MS Gothic" w:hAnsi="Segoe UI Symbol" w:cs="Segoe UI Symbol"/>
              <w:lang w:val="en-US"/>
            </w:rPr>
            <w:t>☐</w:t>
          </w:r>
        </w:sdtContent>
      </w:sdt>
      <w:r w:rsidRPr="000B2EE8">
        <w:rPr>
          <w:lang w:val="en-US"/>
        </w:rPr>
        <w:t xml:space="preserve"> </w:t>
      </w:r>
    </w:p>
    <w:p w14:paraId="30A394F8" w14:textId="4A50649D" w:rsidR="009A3544" w:rsidRPr="000B2EE8" w:rsidRDefault="000B2EE8" w:rsidP="00502747">
      <w:pPr>
        <w:rPr>
          <w:lang w:val="en-US"/>
        </w:rPr>
      </w:pPr>
      <w:r>
        <w:rPr>
          <w:b/>
          <w:bCs/>
          <w:lang w:val="en-US"/>
        </w:rPr>
        <w:t>If y</w:t>
      </w:r>
      <w:r w:rsidR="00E5437D" w:rsidRPr="000B2EE8">
        <w:rPr>
          <w:b/>
          <w:bCs/>
          <w:lang w:val="en-US"/>
        </w:rPr>
        <w:t xml:space="preserve">es, please provide the details: </w:t>
      </w:r>
      <w:sdt>
        <w:sdtPr>
          <w:rPr>
            <w:lang w:val="en-US"/>
          </w:rPr>
          <w:id w:val="1861166713"/>
          <w:placeholder>
            <w:docPart w:val="FD764779B75C4EF89CF5E15816227354"/>
          </w:placeholder>
          <w:showingPlcHdr/>
          <w:text/>
        </w:sdtPr>
        <w:sdtContent>
          <w:r w:rsidR="00E5437D" w:rsidRPr="000B2EE8">
            <w:rPr>
              <w:rStyle w:val="PlaceholderText"/>
            </w:rPr>
            <w:t>Click or tap here to enter text.</w:t>
          </w:r>
        </w:sdtContent>
      </w:sdt>
      <w:r w:rsidR="00502747" w:rsidRPr="000B2EE8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5642BB" wp14:editId="474AE3E3">
                <wp:simplePos x="0" y="0"/>
                <wp:positionH relativeFrom="margin">
                  <wp:posOffset>30480</wp:posOffset>
                </wp:positionH>
                <wp:positionV relativeFrom="paragraph">
                  <wp:posOffset>213995</wp:posOffset>
                </wp:positionV>
                <wp:extent cx="5821680" cy="0"/>
                <wp:effectExtent l="0" t="0" r="2667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6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Straight Connector 8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13]" from="2.4pt,16.85pt" to="460.8pt,16.85pt" w14:anchorId="5634BA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">
                <w10:wrap anchorx="margin"/>
              </v:line>
            </w:pict>
          </mc:Fallback>
        </mc:AlternateContent>
      </w:r>
    </w:p>
    <w:p w14:paraId="644E2698" w14:textId="77777777" w:rsidR="002604DE" w:rsidRPr="000B2EE8" w:rsidRDefault="002604DE" w:rsidP="007775C7">
      <w:pPr>
        <w:spacing w:after="0"/>
        <w:rPr>
          <w:b/>
          <w:bCs/>
          <w:lang w:val="en-US"/>
        </w:rPr>
      </w:pPr>
    </w:p>
    <w:p w14:paraId="2A4A8B30" w14:textId="77777777" w:rsidR="007775C7" w:rsidRDefault="009A3544" w:rsidP="007775C7">
      <w:pPr>
        <w:spacing w:after="0"/>
        <w:rPr>
          <w:b/>
          <w:bCs/>
          <w:lang w:val="en-US"/>
        </w:rPr>
      </w:pPr>
      <w:r w:rsidRPr="000B2EE8">
        <w:rPr>
          <w:b/>
          <w:bCs/>
          <w:lang w:val="en-US"/>
        </w:rPr>
        <w:t xml:space="preserve">Details of </w:t>
      </w:r>
      <w:r w:rsidR="609093AF" w:rsidRPr="000B2EE8">
        <w:rPr>
          <w:b/>
          <w:bCs/>
          <w:lang w:val="en-US"/>
        </w:rPr>
        <w:t>preferred support</w:t>
      </w:r>
      <w:r w:rsidR="000B2EE8">
        <w:rPr>
          <w:b/>
          <w:bCs/>
          <w:lang w:val="en-US"/>
        </w:rPr>
        <w:t xml:space="preserve">, e.g. </w:t>
      </w:r>
      <w:r w:rsidR="007775C7">
        <w:rPr>
          <w:b/>
          <w:bCs/>
          <w:lang w:val="en-US"/>
        </w:rPr>
        <w:t>Mental Health coping strategies</w:t>
      </w:r>
      <w:r w:rsidR="007775C7">
        <w:rPr>
          <w:b/>
          <w:bCs/>
          <w:lang w:val="en-US"/>
        </w:rPr>
        <w:t xml:space="preserve"> </w:t>
      </w:r>
      <w:sdt>
        <w:sdtPr>
          <w:rPr>
            <w:lang w:val="en-US"/>
          </w:rPr>
          <w:id w:val="-17427832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75C7" w:rsidRPr="000B2EE8">
            <w:rPr>
              <w:rFonts w:ascii="Segoe UI Symbol" w:eastAsia="MS Gothic" w:hAnsi="Segoe UI Symbol" w:cs="Segoe UI Symbol"/>
              <w:lang w:val="en-US"/>
            </w:rPr>
            <w:t>☐</w:t>
          </w:r>
        </w:sdtContent>
      </w:sdt>
      <w:r w:rsidR="007775C7">
        <w:rPr>
          <w:b/>
          <w:bCs/>
          <w:lang w:val="en-US"/>
        </w:rPr>
        <w:t xml:space="preserve"> ,</w:t>
      </w:r>
    </w:p>
    <w:p w14:paraId="717E5CD0" w14:textId="4A7FF799" w:rsidR="009A3544" w:rsidRPr="000B2EE8" w:rsidRDefault="007775C7" w:rsidP="29514541">
      <w:pPr>
        <w:rPr>
          <w:b/>
          <w:bCs/>
          <w:lang w:val="en-US"/>
        </w:rPr>
      </w:pPr>
      <w:r>
        <w:rPr>
          <w:b/>
          <w:bCs/>
          <w:lang w:val="en-US"/>
        </w:rPr>
        <w:t>Safety Planning</w:t>
      </w:r>
      <w:r w:rsidR="000B2EE8">
        <w:rPr>
          <w:b/>
          <w:bCs/>
          <w:lang w:val="en-US"/>
        </w:rPr>
        <w:t xml:space="preserve"> </w:t>
      </w:r>
      <w:sdt>
        <w:sdtPr>
          <w:rPr>
            <w:lang w:val="en-US"/>
          </w:rPr>
          <w:id w:val="-6708668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B2EE8" w:rsidRPr="000B2EE8">
            <w:rPr>
              <w:rFonts w:ascii="Segoe UI Symbol" w:eastAsia="MS Gothic" w:hAnsi="Segoe UI Symbol" w:cs="Segoe UI Symbol"/>
              <w:lang w:val="en-US"/>
            </w:rPr>
            <w:t>☐</w:t>
          </w:r>
        </w:sdtContent>
      </w:sdt>
      <w:r w:rsidR="523D0518" w:rsidRPr="000B2EE8">
        <w:rPr>
          <w:b/>
          <w:bCs/>
          <w:lang w:val="en-US"/>
        </w:rPr>
        <w:t xml:space="preserve">, </w:t>
      </w:r>
      <w:r>
        <w:rPr>
          <w:b/>
          <w:bCs/>
          <w:lang w:val="en-US"/>
        </w:rPr>
        <w:t>Access to local community groups or resources</w:t>
      </w:r>
      <w:r w:rsidR="000B2EE8">
        <w:rPr>
          <w:b/>
          <w:bCs/>
          <w:lang w:val="en-US"/>
        </w:rPr>
        <w:t xml:space="preserve"> </w:t>
      </w:r>
      <w:sdt>
        <w:sdtPr>
          <w:rPr>
            <w:lang w:val="en-US"/>
          </w:rPr>
          <w:id w:val="1139233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B2EE8" w:rsidRPr="000B2EE8">
            <w:rPr>
              <w:rFonts w:ascii="Segoe UI Symbol" w:eastAsia="MS Gothic" w:hAnsi="Segoe UI Symbol" w:cs="Segoe UI Symbol"/>
              <w:lang w:val="en-US"/>
            </w:rPr>
            <w:t>☐</w:t>
          </w:r>
        </w:sdtContent>
      </w:sdt>
      <w:r w:rsidR="2594DEE7" w:rsidRPr="000B2EE8">
        <w:rPr>
          <w:b/>
          <w:bCs/>
          <w:lang w:val="en-US"/>
        </w:rPr>
        <w:t>, Signposting</w:t>
      </w:r>
      <w:r w:rsidR="523D0518" w:rsidRPr="000B2EE8">
        <w:rPr>
          <w:b/>
          <w:bCs/>
          <w:lang w:val="en-US"/>
        </w:rPr>
        <w:t xml:space="preserve"> support</w:t>
      </w:r>
      <w:r w:rsidR="000B2EE8">
        <w:rPr>
          <w:b/>
          <w:bCs/>
          <w:lang w:val="en-US"/>
        </w:rPr>
        <w:t xml:space="preserve"> </w:t>
      </w:r>
      <w:sdt>
        <w:sdtPr>
          <w:rPr>
            <w:lang w:val="en-US"/>
          </w:rPr>
          <w:id w:val="-4738242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B2EE8" w:rsidRPr="000B2EE8">
            <w:rPr>
              <w:rFonts w:ascii="Segoe UI Symbol" w:eastAsia="MS Gothic" w:hAnsi="Segoe UI Symbol" w:cs="Segoe UI Symbol"/>
              <w:lang w:val="en-US"/>
            </w:rPr>
            <w:t>☐</w:t>
          </w:r>
        </w:sdtContent>
      </w:sdt>
      <w:r w:rsidR="523D0518" w:rsidRPr="000B2EE8">
        <w:rPr>
          <w:b/>
          <w:bCs/>
          <w:lang w:val="en-US"/>
        </w:rPr>
        <w:t xml:space="preserve">, </w:t>
      </w:r>
      <w:r w:rsidR="000B2EE8">
        <w:rPr>
          <w:lang w:val="en-US"/>
        </w:rPr>
        <w:t xml:space="preserve"> </w:t>
      </w:r>
      <w:r w:rsidR="000B2EE8">
        <w:rPr>
          <w:b/>
          <w:bCs/>
          <w:lang w:val="en-US"/>
        </w:rPr>
        <w:t>other</w:t>
      </w:r>
      <w:r w:rsidR="523D0518" w:rsidRPr="000B2EE8">
        <w:rPr>
          <w:b/>
          <w:bCs/>
          <w:lang w:val="en-US"/>
        </w:rPr>
        <w:t xml:space="preserve">: </w:t>
      </w:r>
    </w:p>
    <w:p w14:paraId="1793F33C" w14:textId="6708D8CA" w:rsidR="29514541" w:rsidRPr="000B2EE8" w:rsidRDefault="00000000" w:rsidP="29514541">
      <w:pPr>
        <w:rPr>
          <w:b/>
          <w:bCs/>
          <w:lang w:val="en-US"/>
        </w:rPr>
      </w:pPr>
      <w:sdt>
        <w:sdtPr>
          <w:rPr>
            <w:lang w:val="en-US"/>
          </w:rPr>
          <w:id w:val="-269631390"/>
          <w:placeholder>
            <w:docPart w:val="1C7899CC5BB94A078FC918F6E78F19B5"/>
          </w:placeholder>
          <w:showingPlcHdr/>
          <w:text/>
        </w:sdtPr>
        <w:sdtContent>
          <w:r w:rsidR="000B2EE8" w:rsidRPr="000B2EE8">
            <w:rPr>
              <w:rStyle w:val="PlaceholderText"/>
            </w:rPr>
            <w:t>Click or tap here to enter text.</w:t>
          </w:r>
        </w:sdtContent>
      </w:sdt>
    </w:p>
    <w:p w14:paraId="671B4828" w14:textId="3D89DB27" w:rsidR="1018C909" w:rsidRDefault="000B2EE8" w:rsidP="29514541">
      <w:pPr>
        <w:rPr>
          <w:b/>
          <w:bCs/>
          <w:lang w:val="en-US"/>
        </w:rPr>
      </w:pPr>
      <w:r>
        <w:rPr>
          <w:b/>
          <w:bCs/>
          <w:lang w:val="en-US"/>
        </w:rPr>
        <w:t>Any identify r</w:t>
      </w:r>
      <w:r w:rsidR="1018C909" w:rsidRPr="000B2EE8">
        <w:rPr>
          <w:b/>
          <w:bCs/>
          <w:lang w:val="en-US"/>
        </w:rPr>
        <w:t xml:space="preserve">isks: </w:t>
      </w:r>
    </w:p>
    <w:p w14:paraId="5256B73A" w14:textId="1D4DEF3D" w:rsidR="000B2EE8" w:rsidRPr="000B2EE8" w:rsidRDefault="00000000" w:rsidP="29514541">
      <w:pPr>
        <w:rPr>
          <w:b/>
          <w:bCs/>
          <w:lang w:val="en-US"/>
        </w:rPr>
      </w:pPr>
      <w:sdt>
        <w:sdtPr>
          <w:rPr>
            <w:lang w:val="en-US"/>
          </w:rPr>
          <w:id w:val="-246116375"/>
          <w:placeholder>
            <w:docPart w:val="393BE531A59E4800BD8A65E8D1797309"/>
          </w:placeholder>
          <w:showingPlcHdr/>
          <w:text/>
        </w:sdtPr>
        <w:sdtContent>
          <w:r w:rsidR="000B2EE8" w:rsidRPr="000B2EE8">
            <w:rPr>
              <w:rStyle w:val="PlaceholderText"/>
            </w:rPr>
            <w:t>Click or tap here to enter text.</w:t>
          </w:r>
        </w:sdtContent>
      </w:sdt>
    </w:p>
    <w:p w14:paraId="25CA55F5" w14:textId="5CB1BF25" w:rsidR="009A3544" w:rsidRPr="000B2EE8" w:rsidRDefault="00F64B11" w:rsidP="00304AEC">
      <w:pPr>
        <w:rPr>
          <w:b/>
          <w:bCs/>
          <w:sz w:val="20"/>
          <w:szCs w:val="20"/>
          <w:lang w:val="en-US"/>
        </w:rPr>
      </w:pPr>
      <w:r w:rsidRPr="00677E08">
        <w:rPr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156125" wp14:editId="123C8E94">
                <wp:simplePos x="0" y="0"/>
                <wp:positionH relativeFrom="margin">
                  <wp:align>left</wp:align>
                </wp:positionH>
                <wp:positionV relativeFrom="paragraph">
                  <wp:posOffset>89122</wp:posOffset>
                </wp:positionV>
                <wp:extent cx="5789330" cy="22439"/>
                <wp:effectExtent l="0" t="0" r="20955" b="349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9330" cy="2243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Straight Connector 9" style="position:absolute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black [3213]" from="0,7pt" to="455.85pt,8.75pt" w14:anchorId="47E62B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">
                <w10:wrap anchorx="margin"/>
              </v:line>
            </w:pict>
          </mc:Fallback>
        </mc:AlternateContent>
      </w:r>
    </w:p>
    <w:sectPr w:rsidR="009A3544" w:rsidRPr="000B2EE8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BCB60" w14:textId="77777777" w:rsidR="00A6725C" w:rsidRDefault="00A6725C" w:rsidP="00362983">
      <w:pPr>
        <w:spacing w:after="0" w:line="240" w:lineRule="auto"/>
      </w:pPr>
      <w:r>
        <w:separator/>
      </w:r>
    </w:p>
  </w:endnote>
  <w:endnote w:type="continuationSeparator" w:id="0">
    <w:p w14:paraId="29A9E45C" w14:textId="77777777" w:rsidR="00A6725C" w:rsidRDefault="00A6725C" w:rsidP="00362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3DB7AA7" w14:paraId="06DC20BC" w14:textId="77777777" w:rsidTr="73DB7AA7">
      <w:trPr>
        <w:trHeight w:val="300"/>
      </w:trPr>
      <w:tc>
        <w:tcPr>
          <w:tcW w:w="3005" w:type="dxa"/>
        </w:tcPr>
        <w:p w14:paraId="2B721A37" w14:textId="3043813C" w:rsidR="73DB7AA7" w:rsidRDefault="73DB7AA7" w:rsidP="73DB7AA7">
          <w:pPr>
            <w:pStyle w:val="Header"/>
            <w:ind w:left="-115"/>
          </w:pPr>
        </w:p>
      </w:tc>
      <w:tc>
        <w:tcPr>
          <w:tcW w:w="3005" w:type="dxa"/>
        </w:tcPr>
        <w:p w14:paraId="32B346BA" w14:textId="489E324C" w:rsidR="73DB7AA7" w:rsidRDefault="73DB7AA7" w:rsidP="73DB7AA7">
          <w:pPr>
            <w:pStyle w:val="Header"/>
            <w:jc w:val="center"/>
          </w:pPr>
        </w:p>
      </w:tc>
      <w:tc>
        <w:tcPr>
          <w:tcW w:w="3005" w:type="dxa"/>
        </w:tcPr>
        <w:p w14:paraId="366ABEE9" w14:textId="4839AEEA" w:rsidR="73DB7AA7" w:rsidRDefault="73DB7AA7" w:rsidP="73DB7AA7">
          <w:pPr>
            <w:pStyle w:val="Header"/>
            <w:ind w:right="-115"/>
            <w:jc w:val="right"/>
          </w:pPr>
        </w:p>
      </w:tc>
    </w:tr>
  </w:tbl>
  <w:p w14:paraId="5BC11D5E" w14:textId="504D2062" w:rsidR="73DB7AA7" w:rsidRDefault="73DB7AA7" w:rsidP="73DB7A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8BDBC" w14:textId="77777777" w:rsidR="00A6725C" w:rsidRDefault="00A6725C" w:rsidP="00362983">
      <w:pPr>
        <w:spacing w:after="0" w:line="240" w:lineRule="auto"/>
      </w:pPr>
      <w:r>
        <w:separator/>
      </w:r>
    </w:p>
  </w:footnote>
  <w:footnote w:type="continuationSeparator" w:id="0">
    <w:p w14:paraId="0742C47F" w14:textId="77777777" w:rsidR="00A6725C" w:rsidRDefault="00A6725C" w:rsidP="00362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CF473" w14:textId="67BCD329" w:rsidR="00362983" w:rsidRPr="000B2EE8" w:rsidRDefault="00BD0AEB" w:rsidP="009A3544">
    <w:pPr>
      <w:pStyle w:val="Header"/>
      <w:jc w:val="right"/>
      <w:rPr>
        <w:b/>
        <w:bCs/>
        <w:sz w:val="36"/>
      </w:rPr>
    </w:pPr>
    <w:r w:rsidRPr="000B2EE8">
      <w:rPr>
        <w:b/>
        <w:bCs/>
        <w:noProof/>
        <w:sz w:val="36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35B108" wp14:editId="7E0E0860">
              <wp:simplePos x="0" y="0"/>
              <wp:positionH relativeFrom="column">
                <wp:posOffset>-392430</wp:posOffset>
              </wp:positionH>
              <wp:positionV relativeFrom="paragraph">
                <wp:posOffset>-448310</wp:posOffset>
              </wp:positionV>
              <wp:extent cx="2867025" cy="9525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7025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C20527" w14:textId="77777777" w:rsidR="009A3544" w:rsidRDefault="009A3544" w:rsidP="009A3544">
                          <w:pPr>
                            <w:tabs>
                              <w:tab w:val="left" w:pos="709"/>
                            </w:tabs>
                            <w:jc w:val="right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A7C50BC" wp14:editId="0E32427F">
                                <wp:extent cx="2358000" cy="534695"/>
                                <wp:effectExtent l="0" t="0" r="4445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s_logo_cmyk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58000" cy="534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5E35B108">
              <v:stroke joinstyle="miter"/>
              <v:path gradientshapeok="t" o:connecttype="rect"/>
            </v:shapetype>
            <v:shape id="_x0000_s1027" style="position:absolute;left:0;text-align:left;margin-left:-30.9pt;margin-top:-35.3pt;width:225.75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">
              <v:textbox>
                <w:txbxContent>
                  <w:p w:rsidR="009A3544" w:rsidP="009A3544" w:rsidRDefault="009A3544" w14:paraId="68C20527" w14:textId="77777777">
                    <w:pPr>
                      <w:tabs>
                        <w:tab w:val="left" w:pos="709"/>
                      </w:tabs>
                      <w:jc w:val="right"/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7A7C50BC" wp14:editId="0E32427F">
                          <wp:extent cx="2358000" cy="534695"/>
                          <wp:effectExtent l="0" t="0" r="4445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s_logo_cmyk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58000" cy="534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775C7">
      <w:rPr>
        <w:b/>
        <w:bCs/>
        <w:sz w:val="36"/>
      </w:rPr>
      <w:t>Recovery Navigation Service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665"/>
    <w:rsid w:val="000327CA"/>
    <w:rsid w:val="00075D42"/>
    <w:rsid w:val="000B2EE8"/>
    <w:rsid w:val="00133B06"/>
    <w:rsid w:val="001911A2"/>
    <w:rsid w:val="002604DE"/>
    <w:rsid w:val="002C08C7"/>
    <w:rsid w:val="00304AEC"/>
    <w:rsid w:val="00322D36"/>
    <w:rsid w:val="003276D3"/>
    <w:rsid w:val="00362983"/>
    <w:rsid w:val="00475FD6"/>
    <w:rsid w:val="004A681E"/>
    <w:rsid w:val="004F0B1C"/>
    <w:rsid w:val="00502747"/>
    <w:rsid w:val="005625D6"/>
    <w:rsid w:val="00594218"/>
    <w:rsid w:val="006613B5"/>
    <w:rsid w:val="00677E08"/>
    <w:rsid w:val="007775C7"/>
    <w:rsid w:val="00837887"/>
    <w:rsid w:val="008A771D"/>
    <w:rsid w:val="00910440"/>
    <w:rsid w:val="00971418"/>
    <w:rsid w:val="009A3544"/>
    <w:rsid w:val="009B3AB2"/>
    <w:rsid w:val="00A6725C"/>
    <w:rsid w:val="00BB47AE"/>
    <w:rsid w:val="00BD0AEB"/>
    <w:rsid w:val="00BE5353"/>
    <w:rsid w:val="00BF4A19"/>
    <w:rsid w:val="00C0091F"/>
    <w:rsid w:val="00C52A40"/>
    <w:rsid w:val="00C54280"/>
    <w:rsid w:val="00CA3E4F"/>
    <w:rsid w:val="00D71F80"/>
    <w:rsid w:val="00E5437D"/>
    <w:rsid w:val="00F40665"/>
    <w:rsid w:val="00F64B11"/>
    <w:rsid w:val="00F86568"/>
    <w:rsid w:val="00FA706F"/>
    <w:rsid w:val="00FB31E7"/>
    <w:rsid w:val="01E647DA"/>
    <w:rsid w:val="025CA6CE"/>
    <w:rsid w:val="030C5296"/>
    <w:rsid w:val="034C1E86"/>
    <w:rsid w:val="03E489A1"/>
    <w:rsid w:val="049C7D77"/>
    <w:rsid w:val="05581DEB"/>
    <w:rsid w:val="062ACAFB"/>
    <w:rsid w:val="06D8A5DD"/>
    <w:rsid w:val="0CA9E8C4"/>
    <w:rsid w:val="0CB64A04"/>
    <w:rsid w:val="0D0966A2"/>
    <w:rsid w:val="0F0A03A7"/>
    <w:rsid w:val="0FE98165"/>
    <w:rsid w:val="1018C909"/>
    <w:rsid w:val="130001EB"/>
    <w:rsid w:val="13131B6D"/>
    <w:rsid w:val="1386D1D0"/>
    <w:rsid w:val="13D13FED"/>
    <w:rsid w:val="1449C2A2"/>
    <w:rsid w:val="148ED4F7"/>
    <w:rsid w:val="15FB8E7E"/>
    <w:rsid w:val="18208024"/>
    <w:rsid w:val="187B1288"/>
    <w:rsid w:val="196F436F"/>
    <w:rsid w:val="1C7248C9"/>
    <w:rsid w:val="1C7F4344"/>
    <w:rsid w:val="1FD2195C"/>
    <w:rsid w:val="2088710C"/>
    <w:rsid w:val="2354A252"/>
    <w:rsid w:val="235F5F23"/>
    <w:rsid w:val="24820D51"/>
    <w:rsid w:val="25550A1D"/>
    <w:rsid w:val="2594DEE7"/>
    <w:rsid w:val="28652112"/>
    <w:rsid w:val="29514541"/>
    <w:rsid w:val="2B88A2FE"/>
    <w:rsid w:val="2DE8098D"/>
    <w:rsid w:val="2DFC57B4"/>
    <w:rsid w:val="2F2D6417"/>
    <w:rsid w:val="2F5DD4ED"/>
    <w:rsid w:val="31083092"/>
    <w:rsid w:val="31CE7635"/>
    <w:rsid w:val="321A64C8"/>
    <w:rsid w:val="32338D25"/>
    <w:rsid w:val="323D9145"/>
    <w:rsid w:val="33144587"/>
    <w:rsid w:val="339891E7"/>
    <w:rsid w:val="345DABDA"/>
    <w:rsid w:val="359CA59B"/>
    <w:rsid w:val="35B3EE14"/>
    <w:rsid w:val="36542CA1"/>
    <w:rsid w:val="36B5F11A"/>
    <w:rsid w:val="36C63A47"/>
    <w:rsid w:val="39EB388E"/>
    <w:rsid w:val="3B1939A0"/>
    <w:rsid w:val="3DD82856"/>
    <w:rsid w:val="3EA98050"/>
    <w:rsid w:val="40D6D43F"/>
    <w:rsid w:val="42456BF0"/>
    <w:rsid w:val="42831629"/>
    <w:rsid w:val="43A331C1"/>
    <w:rsid w:val="4424F565"/>
    <w:rsid w:val="44B561E0"/>
    <w:rsid w:val="45BAB6EB"/>
    <w:rsid w:val="475BED00"/>
    <w:rsid w:val="47BC1405"/>
    <w:rsid w:val="4815DD33"/>
    <w:rsid w:val="4827D032"/>
    <w:rsid w:val="48F1992F"/>
    <w:rsid w:val="48F257AD"/>
    <w:rsid w:val="48F86688"/>
    <w:rsid w:val="4923C6EA"/>
    <w:rsid w:val="4A4284DD"/>
    <w:rsid w:val="4A4387FD"/>
    <w:rsid w:val="4B345598"/>
    <w:rsid w:val="4EEA9316"/>
    <w:rsid w:val="4F16F920"/>
    <w:rsid w:val="4F3CB1A9"/>
    <w:rsid w:val="523D0518"/>
    <w:rsid w:val="53361EFC"/>
    <w:rsid w:val="54DB37DE"/>
    <w:rsid w:val="59B19E59"/>
    <w:rsid w:val="5B84F549"/>
    <w:rsid w:val="5B9DA0D7"/>
    <w:rsid w:val="5BDC53CB"/>
    <w:rsid w:val="5BDD3254"/>
    <w:rsid w:val="5D2A11C2"/>
    <w:rsid w:val="5DDA0CB6"/>
    <w:rsid w:val="5EC5E223"/>
    <w:rsid w:val="5F6C90FF"/>
    <w:rsid w:val="5FCDFB10"/>
    <w:rsid w:val="6061B284"/>
    <w:rsid w:val="609093AF"/>
    <w:rsid w:val="60E38E18"/>
    <w:rsid w:val="6139205E"/>
    <w:rsid w:val="6463B39D"/>
    <w:rsid w:val="64F2D5A7"/>
    <w:rsid w:val="650CA057"/>
    <w:rsid w:val="681AE8C1"/>
    <w:rsid w:val="69F51A3C"/>
    <w:rsid w:val="6AA25CB9"/>
    <w:rsid w:val="6AB7E1FD"/>
    <w:rsid w:val="6C16B2C9"/>
    <w:rsid w:val="6FAD15C3"/>
    <w:rsid w:val="72634B60"/>
    <w:rsid w:val="73DB7AA7"/>
    <w:rsid w:val="73EC4EA3"/>
    <w:rsid w:val="73FEDF68"/>
    <w:rsid w:val="7C49FF78"/>
    <w:rsid w:val="7E02255E"/>
    <w:rsid w:val="7F72C949"/>
    <w:rsid w:val="7F90E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748480"/>
  <w15:docId w15:val="{E3C40490-1070-4BFD-89AA-8478FABC5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9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983"/>
  </w:style>
  <w:style w:type="paragraph" w:styleId="Footer">
    <w:name w:val="footer"/>
    <w:basedOn w:val="Normal"/>
    <w:link w:val="FooterChar"/>
    <w:uiPriority w:val="99"/>
    <w:unhideWhenUsed/>
    <w:rsid w:val="003629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983"/>
  </w:style>
  <w:style w:type="paragraph" w:styleId="BalloonText">
    <w:name w:val="Balloon Text"/>
    <w:basedOn w:val="Normal"/>
    <w:link w:val="BalloonTextChar"/>
    <w:uiPriority w:val="99"/>
    <w:semiHidden/>
    <w:unhideWhenUsed/>
    <w:rsid w:val="00362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98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A3544"/>
    <w:rPr>
      <w:color w:val="808080"/>
    </w:rPr>
  </w:style>
  <w:style w:type="paragraph" w:styleId="ListParagraph">
    <w:name w:val="List Paragraph"/>
    <w:basedOn w:val="Normal"/>
    <w:uiPriority w:val="34"/>
    <w:qFormat/>
    <w:rsid w:val="009A35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7887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2D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2D36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77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sshaltd.secondstep.swasftreferrals@nhs.net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tandard%20Forms%20&amp;%20Documents\Communications%20and%20templates\Templates%20for%20new%20brand\A4%20non%20marketing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E1AF7BC2697415CADECFE5BD3FDA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563CD-20D7-4412-92D5-947439BA98F0}"/>
      </w:docPartPr>
      <w:docPartBody>
        <w:p w:rsidR="00D71F80" w:rsidRDefault="00FA706F" w:rsidP="00FA706F">
          <w:pPr>
            <w:pStyle w:val="EE1AF7BC2697415CADECFE5BD3FDAF17"/>
          </w:pPr>
          <w:r w:rsidRPr="001A45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5B3A68E5734A44B64CB01A2B769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7B37C-A514-4193-B12D-799E4CF64D9A}"/>
      </w:docPartPr>
      <w:docPartBody>
        <w:p w:rsidR="00D71F80" w:rsidRDefault="00FA706F" w:rsidP="00FA706F">
          <w:pPr>
            <w:pStyle w:val="4D5B3A68E5734A44B64CB01A2B76988A"/>
          </w:pPr>
          <w:r w:rsidRPr="001A45F7">
            <w:rPr>
              <w:rStyle w:val="PlaceholderText"/>
            </w:rPr>
            <w:t>Click or tap to enter a date.</w:t>
          </w:r>
        </w:p>
      </w:docPartBody>
    </w:docPart>
    <w:docPart>
      <w:docPartPr>
        <w:name w:val="19A6661A39B94E1BB9D2288F16A3D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8F8B8-A7A9-45DB-A8AB-7180702A61CC}"/>
      </w:docPartPr>
      <w:docPartBody>
        <w:p w:rsidR="00D71F80" w:rsidRDefault="00FA706F" w:rsidP="00FA706F">
          <w:pPr>
            <w:pStyle w:val="19A6661A39B94E1BB9D2288F16A3D713"/>
          </w:pPr>
          <w:r w:rsidRPr="00652FC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6AB08B4A6B412BBA0C7FC8D6C11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6AD97-7EC0-455F-B658-5A9EC5F18055}"/>
      </w:docPartPr>
      <w:docPartBody>
        <w:p w:rsidR="00E613CD" w:rsidRDefault="00D71F80" w:rsidP="00D71F80">
          <w:pPr>
            <w:pStyle w:val="BA6AB08B4A6B412BBA0C7FC8D6C11023"/>
          </w:pPr>
          <w:r w:rsidRPr="001A45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42F432FDBC4A5D990340208E9C6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E5C23-8778-4686-BB33-CAA5D6C6645B}"/>
      </w:docPartPr>
      <w:docPartBody>
        <w:p w:rsidR="00E613CD" w:rsidRDefault="00D71F80" w:rsidP="00D71F80">
          <w:pPr>
            <w:pStyle w:val="BF42F432FDBC4A5D990340208E9C6AB2"/>
          </w:pPr>
          <w:r w:rsidRPr="001A45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95C3F84A6D4F279257E128B9A7F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0A694-5FB2-488F-8112-29F8D515C86A}"/>
      </w:docPartPr>
      <w:docPartBody>
        <w:p w:rsidR="00E613CD" w:rsidRDefault="00D71F80" w:rsidP="00D71F80">
          <w:pPr>
            <w:pStyle w:val="7295C3F84A6D4F279257E128B9A7F863"/>
          </w:pPr>
          <w:r w:rsidRPr="001A45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764779B75C4EF89CF5E15816227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87308-75BE-4F6D-897B-08E8E27B0142}"/>
      </w:docPartPr>
      <w:docPartBody>
        <w:p w:rsidR="004F0B1C" w:rsidRDefault="004F0B1C" w:rsidP="004F0B1C">
          <w:pPr>
            <w:pStyle w:val="FD764779B75C4EF89CF5E15816227354"/>
          </w:pPr>
          <w:r w:rsidRPr="001A45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CC4A4B125D44E1997692E029E3B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3393E-6C4E-40B3-8C84-418797A35F08}"/>
      </w:docPartPr>
      <w:docPartBody>
        <w:p w:rsidR="006F530C" w:rsidRDefault="00E239B6" w:rsidP="00E239B6">
          <w:pPr>
            <w:pStyle w:val="58CC4A4B125D44E1997692E029E3B38C"/>
          </w:pPr>
          <w:r w:rsidRPr="001A45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58A9477CDE4FCCA5527EC64849E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47DC5-EA6D-46BE-B598-67AE53CA123B}"/>
      </w:docPartPr>
      <w:docPartBody>
        <w:p w:rsidR="006F530C" w:rsidRDefault="00E239B6" w:rsidP="00E239B6">
          <w:pPr>
            <w:pStyle w:val="ED58A9477CDE4FCCA5527EC64849E105"/>
          </w:pPr>
          <w:r w:rsidRPr="001A45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A1EA4E787F4F2BB707D9E908E54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09F15-804E-4CD0-BAB5-92248A5CC40D}"/>
      </w:docPartPr>
      <w:docPartBody>
        <w:p w:rsidR="006F530C" w:rsidRDefault="00E239B6" w:rsidP="00E239B6">
          <w:pPr>
            <w:pStyle w:val="25A1EA4E787F4F2BB707D9E908E547C2"/>
          </w:pPr>
          <w:r w:rsidRPr="001A45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7899CC5BB94A078FC918F6E78F1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D66B7-C7AD-4591-B9CE-13FC77B96637}"/>
      </w:docPartPr>
      <w:docPartBody>
        <w:p w:rsidR="006F530C" w:rsidRDefault="00E239B6" w:rsidP="00E239B6">
          <w:pPr>
            <w:pStyle w:val="1C7899CC5BB94A078FC918F6E78F19B5"/>
          </w:pPr>
          <w:r w:rsidRPr="001A45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3BE531A59E4800BD8A65E8D1797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95E37-1CFE-46BD-860C-65CDF15160E0}"/>
      </w:docPartPr>
      <w:docPartBody>
        <w:p w:rsidR="006F530C" w:rsidRDefault="00E239B6" w:rsidP="00E239B6">
          <w:pPr>
            <w:pStyle w:val="393BE531A59E4800BD8A65E8D1797309"/>
          </w:pPr>
          <w:r w:rsidRPr="001A45F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06F"/>
    <w:rsid w:val="0026299B"/>
    <w:rsid w:val="004F0B1C"/>
    <w:rsid w:val="006F530C"/>
    <w:rsid w:val="00A03478"/>
    <w:rsid w:val="00D71F80"/>
    <w:rsid w:val="00E239B6"/>
    <w:rsid w:val="00E613CD"/>
    <w:rsid w:val="00FA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239B6"/>
    <w:rPr>
      <w:color w:val="808080"/>
    </w:rPr>
  </w:style>
  <w:style w:type="paragraph" w:customStyle="1" w:styleId="EE1AF7BC2697415CADECFE5BD3FDAF17">
    <w:name w:val="EE1AF7BC2697415CADECFE5BD3FDAF17"/>
    <w:rsid w:val="00FA706F"/>
  </w:style>
  <w:style w:type="paragraph" w:customStyle="1" w:styleId="4D5B3A68E5734A44B64CB01A2B76988A">
    <w:name w:val="4D5B3A68E5734A44B64CB01A2B76988A"/>
    <w:rsid w:val="00FA706F"/>
  </w:style>
  <w:style w:type="paragraph" w:customStyle="1" w:styleId="19A6661A39B94E1BB9D2288F16A3D713">
    <w:name w:val="19A6661A39B94E1BB9D2288F16A3D713"/>
    <w:rsid w:val="00FA706F"/>
  </w:style>
  <w:style w:type="paragraph" w:customStyle="1" w:styleId="BA6AB08B4A6B412BBA0C7FC8D6C11023">
    <w:name w:val="BA6AB08B4A6B412BBA0C7FC8D6C11023"/>
    <w:rsid w:val="00D71F80"/>
  </w:style>
  <w:style w:type="paragraph" w:customStyle="1" w:styleId="BF42F432FDBC4A5D990340208E9C6AB2">
    <w:name w:val="BF42F432FDBC4A5D990340208E9C6AB2"/>
    <w:rsid w:val="00D71F80"/>
  </w:style>
  <w:style w:type="paragraph" w:customStyle="1" w:styleId="7295C3F84A6D4F279257E128B9A7F863">
    <w:name w:val="7295C3F84A6D4F279257E128B9A7F863"/>
    <w:rsid w:val="00D71F80"/>
  </w:style>
  <w:style w:type="paragraph" w:customStyle="1" w:styleId="5F6705847DAC4AE08D320DD6B8F98BC4">
    <w:name w:val="5F6705847DAC4AE08D320DD6B8F98BC4"/>
    <w:rsid w:val="00D71F80"/>
  </w:style>
  <w:style w:type="paragraph" w:customStyle="1" w:styleId="FD764779B75C4EF89CF5E15816227354">
    <w:name w:val="FD764779B75C4EF89CF5E15816227354"/>
    <w:rsid w:val="004F0B1C"/>
    <w:pPr>
      <w:spacing w:line="278" w:lineRule="auto"/>
    </w:pPr>
    <w:rPr>
      <w:kern w:val="2"/>
      <w:sz w:val="24"/>
      <w:szCs w:val="24"/>
      <w:lang w:val="en-GB" w:eastAsia="en-GB"/>
      <w14:ligatures w14:val="standardContextual"/>
    </w:rPr>
  </w:style>
  <w:style w:type="paragraph" w:customStyle="1" w:styleId="58CC4A4B125D44E1997692E029E3B38C">
    <w:name w:val="58CC4A4B125D44E1997692E029E3B38C"/>
    <w:rsid w:val="00E239B6"/>
    <w:rPr>
      <w:lang w:val="en-GB" w:eastAsia="en-GB"/>
    </w:rPr>
  </w:style>
  <w:style w:type="paragraph" w:customStyle="1" w:styleId="ED58A9477CDE4FCCA5527EC64849E105">
    <w:name w:val="ED58A9477CDE4FCCA5527EC64849E105"/>
    <w:rsid w:val="00E239B6"/>
    <w:rPr>
      <w:lang w:val="en-GB" w:eastAsia="en-GB"/>
    </w:rPr>
  </w:style>
  <w:style w:type="paragraph" w:customStyle="1" w:styleId="25A1EA4E787F4F2BB707D9E908E547C2">
    <w:name w:val="25A1EA4E787F4F2BB707D9E908E547C2"/>
    <w:rsid w:val="00E239B6"/>
    <w:rPr>
      <w:lang w:val="en-GB" w:eastAsia="en-GB"/>
    </w:rPr>
  </w:style>
  <w:style w:type="paragraph" w:customStyle="1" w:styleId="1C7899CC5BB94A078FC918F6E78F19B5">
    <w:name w:val="1C7899CC5BB94A078FC918F6E78F19B5"/>
    <w:rsid w:val="00E239B6"/>
    <w:rPr>
      <w:lang w:val="en-GB" w:eastAsia="en-GB"/>
    </w:rPr>
  </w:style>
  <w:style w:type="paragraph" w:customStyle="1" w:styleId="393BE531A59E4800BD8A65E8D1797309">
    <w:name w:val="393BE531A59E4800BD8A65E8D1797309"/>
    <w:rsid w:val="00E239B6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ED28D039C16B4FAA05D2A1CD70E459" ma:contentTypeVersion="12" ma:contentTypeDescription="Create a new document." ma:contentTypeScope="" ma:versionID="2a68f75361f3cea67efbcd55ff848e38">
  <xsd:schema xmlns:xsd="http://www.w3.org/2001/XMLSchema" xmlns:xs="http://www.w3.org/2001/XMLSchema" xmlns:p="http://schemas.microsoft.com/office/2006/metadata/properties" xmlns:ns2="3988ba7b-66c9-4565-90f1-2470ead53337" xmlns:ns3="5c3ee1f3-ddb4-4445-9bc6-593cac57e63d" targetNamespace="http://schemas.microsoft.com/office/2006/metadata/properties" ma:root="true" ma:fieldsID="2078c8f678d3db3c593d4c3cdb38bb65" ns2:_="" ns3:_="">
    <xsd:import namespace="3988ba7b-66c9-4565-90f1-2470ead53337"/>
    <xsd:import namespace="5c3ee1f3-ddb4-4445-9bc6-593cac57e6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88ba7b-66c9-4565-90f1-2470ead533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4880c497-ba7a-489b-9779-8a7f1571ed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3ee1f3-ddb4-4445-9bc6-593cac57e63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b74a14c-2c11-42f7-aa67-bb34eecb02b8}" ma:internalName="TaxCatchAll" ma:showField="CatchAllData" ma:web="5c3ee1f3-ddb4-4445-9bc6-593cac57e6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3ee1f3-ddb4-4445-9bc6-593cac57e63d" xsi:nil="true"/>
    <lcf76f155ced4ddcb4097134ff3c332f xmlns="3988ba7b-66c9-4565-90f1-2470ead53337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F65DA8-31B4-4F3E-9A30-5181BE395C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88ba7b-66c9-4565-90f1-2470ead53337"/>
    <ds:schemaRef ds:uri="5c3ee1f3-ddb4-4445-9bc6-593cac57e6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354738-7A26-43FC-9D7B-DB3E62C84DE4}">
  <ds:schemaRefs>
    <ds:schemaRef ds:uri="http://schemas.microsoft.com/office/2006/metadata/properties"/>
    <ds:schemaRef ds:uri="http://schemas.microsoft.com/office/infopath/2007/PartnerControls"/>
    <ds:schemaRef ds:uri="5c3ee1f3-ddb4-4445-9bc6-593cac57e63d"/>
    <ds:schemaRef ds:uri="3988ba7b-66c9-4565-90f1-2470ead53337"/>
  </ds:schemaRefs>
</ds:datastoreItem>
</file>

<file path=customXml/itemProps3.xml><?xml version="1.0" encoding="utf-8"?>
<ds:datastoreItem xmlns:ds="http://schemas.openxmlformats.org/officeDocument/2006/customXml" ds:itemID="{4AD5E1A7-42A5-4921-B821-AB8F8ECC0B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063E64-2DA6-4FC6-8844-9AA50048A6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7</TotalTime>
  <Pages>1</Pages>
  <Words>257</Words>
  <Characters>1471</Characters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2017-12-05T15:01:00Z</cp:lastPrinted>
  <dcterms:created xsi:type="dcterms:W3CDTF">2024-02-26T16:07:00Z</dcterms:created>
  <dcterms:modified xsi:type="dcterms:W3CDTF">2024-02-26T16:07:00Z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MediaServiceImageTags">
    <vt:lpwstr/>
  </property>
</Properties>
</file>